
<file path=[Content_Types].xml><?xml version="1.0" encoding="utf-8"?>
<Types xmlns="http://schemas.openxmlformats.org/package/2006/content-types">
  <Default Extension="jpeg" ContentType="image/jpeg"/>
  <Default Extension="jpg&amp;ehk=01BjEW2WSzomRtlyZ2foIg&amp;r=0&amp;pid=OfficeInsert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528BEC" w14:textId="11029BBA" w:rsidR="00CE6104" w:rsidRPr="000422DA" w:rsidRDefault="006B601C" w:rsidP="00A345D7">
      <w:pPr>
        <w:rPr>
          <w:b/>
          <w:sz w:val="24"/>
          <w:szCs w:val="24"/>
          <w:u w:val="single"/>
        </w:rPr>
      </w:pPr>
      <w:r w:rsidRPr="000422DA">
        <w:rPr>
          <w:b/>
          <w:sz w:val="24"/>
          <w:szCs w:val="24"/>
          <w:u w:val="single"/>
        </w:rPr>
        <w:t xml:space="preserve">January </w:t>
      </w:r>
    </w:p>
    <w:p w14:paraId="2C1CE57F" w14:textId="32DB65A0" w:rsidR="00B94567" w:rsidRPr="006048E6" w:rsidRDefault="005B56CC" w:rsidP="0081542D">
      <w:pPr>
        <w:pStyle w:val="ListParagraph"/>
        <w:numPr>
          <w:ilvl w:val="0"/>
          <w:numId w:val="23"/>
        </w:numPr>
        <w:rPr>
          <w:sz w:val="24"/>
          <w:szCs w:val="24"/>
          <w:highlight w:val="magenta"/>
        </w:rPr>
      </w:pPr>
      <w:r w:rsidRPr="006048E6">
        <w:rPr>
          <w:sz w:val="24"/>
          <w:szCs w:val="24"/>
          <w:highlight w:val="magenta"/>
        </w:rPr>
        <w:t xml:space="preserve">January 21 </w:t>
      </w:r>
      <w:r w:rsidR="00F8091E" w:rsidRPr="006048E6">
        <w:rPr>
          <w:sz w:val="24"/>
          <w:szCs w:val="24"/>
          <w:highlight w:val="magenta"/>
        </w:rPr>
        <w:t>–</w:t>
      </w:r>
      <w:r w:rsidRPr="006048E6">
        <w:rPr>
          <w:sz w:val="24"/>
          <w:szCs w:val="24"/>
          <w:highlight w:val="magenta"/>
        </w:rPr>
        <w:t xml:space="preserve"> CLOSED</w:t>
      </w:r>
      <w:r w:rsidR="00F8091E" w:rsidRPr="006048E6">
        <w:rPr>
          <w:sz w:val="24"/>
          <w:szCs w:val="24"/>
          <w:highlight w:val="magenta"/>
        </w:rPr>
        <w:t xml:space="preserve">: </w:t>
      </w:r>
      <w:r w:rsidR="00F60247" w:rsidRPr="006048E6">
        <w:rPr>
          <w:sz w:val="24"/>
          <w:szCs w:val="24"/>
          <w:highlight w:val="magenta"/>
        </w:rPr>
        <w:t>Martin L</w:t>
      </w:r>
      <w:r w:rsidRPr="006048E6">
        <w:rPr>
          <w:sz w:val="24"/>
          <w:szCs w:val="24"/>
          <w:highlight w:val="magenta"/>
        </w:rPr>
        <w:t>uther King, Jr. Day</w:t>
      </w:r>
    </w:p>
    <w:p w14:paraId="359672B3" w14:textId="45EDAB5F" w:rsidR="00384D4A" w:rsidRPr="000422DA" w:rsidRDefault="00F8091E" w:rsidP="00EB3CF3">
      <w:pPr>
        <w:pStyle w:val="ListParagraph"/>
        <w:numPr>
          <w:ilvl w:val="0"/>
          <w:numId w:val="23"/>
        </w:numPr>
        <w:rPr>
          <w:sz w:val="24"/>
          <w:szCs w:val="24"/>
        </w:rPr>
      </w:pPr>
      <w:r w:rsidRPr="000422DA">
        <w:rPr>
          <w:sz w:val="24"/>
          <w:szCs w:val="24"/>
        </w:rPr>
        <w:t xml:space="preserve">January 25 </w:t>
      </w:r>
      <w:r w:rsidR="00EB3CF3" w:rsidRPr="000422DA">
        <w:rPr>
          <w:sz w:val="24"/>
          <w:szCs w:val="24"/>
        </w:rPr>
        <w:t>– Birthday</w:t>
      </w:r>
      <w:r w:rsidR="00384D4A" w:rsidRPr="000422DA">
        <w:rPr>
          <w:sz w:val="24"/>
          <w:szCs w:val="24"/>
        </w:rPr>
        <w:t xml:space="preserve"> Celebration at 3:30 </w:t>
      </w:r>
      <w:r w:rsidR="00045A46" w:rsidRPr="000422DA">
        <w:rPr>
          <w:sz w:val="24"/>
          <w:szCs w:val="24"/>
        </w:rPr>
        <w:t>PM</w:t>
      </w:r>
      <w:r w:rsidR="00384D4A" w:rsidRPr="000422DA">
        <w:rPr>
          <w:sz w:val="24"/>
          <w:szCs w:val="24"/>
        </w:rPr>
        <w:t xml:space="preserve"> and </w:t>
      </w:r>
      <w:r w:rsidRPr="000422DA">
        <w:rPr>
          <w:sz w:val="24"/>
          <w:szCs w:val="24"/>
        </w:rPr>
        <w:t>Staff M</w:t>
      </w:r>
      <w:r w:rsidR="00384D4A" w:rsidRPr="000422DA">
        <w:rPr>
          <w:sz w:val="24"/>
          <w:szCs w:val="24"/>
        </w:rPr>
        <w:t xml:space="preserve">eeting at 6:30 </w:t>
      </w:r>
      <w:r w:rsidR="00045A46" w:rsidRPr="000422DA">
        <w:rPr>
          <w:sz w:val="24"/>
          <w:szCs w:val="24"/>
        </w:rPr>
        <w:t>PM</w:t>
      </w:r>
    </w:p>
    <w:p w14:paraId="156ECD0F" w14:textId="7913592A" w:rsidR="00B94567" w:rsidRPr="000422DA" w:rsidRDefault="00B94567" w:rsidP="00A345D7">
      <w:pPr>
        <w:rPr>
          <w:b/>
          <w:sz w:val="24"/>
          <w:szCs w:val="24"/>
          <w:u w:val="single"/>
        </w:rPr>
      </w:pPr>
      <w:r w:rsidRPr="000422DA">
        <w:rPr>
          <w:b/>
          <w:sz w:val="24"/>
          <w:szCs w:val="24"/>
          <w:u w:val="single"/>
        </w:rPr>
        <w:t>February</w:t>
      </w:r>
    </w:p>
    <w:p w14:paraId="76508841" w14:textId="59C2DEFD" w:rsidR="004C57E7" w:rsidRPr="000422DA" w:rsidRDefault="004C57E7" w:rsidP="004C57E7">
      <w:pPr>
        <w:pStyle w:val="ListParagraph"/>
        <w:numPr>
          <w:ilvl w:val="0"/>
          <w:numId w:val="24"/>
        </w:numPr>
        <w:rPr>
          <w:sz w:val="24"/>
          <w:szCs w:val="24"/>
        </w:rPr>
      </w:pPr>
      <w:r w:rsidRPr="000422DA">
        <w:rPr>
          <w:sz w:val="24"/>
          <w:szCs w:val="24"/>
        </w:rPr>
        <w:t xml:space="preserve">February </w:t>
      </w:r>
      <w:r w:rsidR="00DE277E" w:rsidRPr="000422DA">
        <w:rPr>
          <w:sz w:val="24"/>
          <w:szCs w:val="24"/>
        </w:rPr>
        <w:t>14</w:t>
      </w:r>
      <w:r w:rsidR="004A5762" w:rsidRPr="000422DA">
        <w:rPr>
          <w:sz w:val="24"/>
          <w:szCs w:val="24"/>
        </w:rPr>
        <w:t xml:space="preserve"> -</w:t>
      </w:r>
      <w:r w:rsidR="00DE277E" w:rsidRPr="000422DA">
        <w:rPr>
          <w:sz w:val="24"/>
          <w:szCs w:val="24"/>
        </w:rPr>
        <w:t xml:space="preserve"> Valentine’s Party and Birthday Celebration</w:t>
      </w:r>
    </w:p>
    <w:p w14:paraId="485CDD52" w14:textId="672F417A" w:rsidR="00045A46" w:rsidRPr="000422DA" w:rsidRDefault="00045A46" w:rsidP="004C57E7">
      <w:pPr>
        <w:pStyle w:val="ListParagraph"/>
        <w:numPr>
          <w:ilvl w:val="0"/>
          <w:numId w:val="24"/>
        </w:numPr>
        <w:rPr>
          <w:sz w:val="24"/>
          <w:szCs w:val="24"/>
        </w:rPr>
      </w:pPr>
      <w:r w:rsidRPr="000422DA">
        <w:rPr>
          <w:sz w:val="24"/>
          <w:szCs w:val="24"/>
        </w:rPr>
        <w:t>February 15 – Staff Meeting at 6:30 PM</w:t>
      </w:r>
    </w:p>
    <w:p w14:paraId="704DE940" w14:textId="248E6F63" w:rsidR="000D3A26" w:rsidRPr="000422DA" w:rsidRDefault="00B94567" w:rsidP="006062FD">
      <w:pPr>
        <w:rPr>
          <w:b/>
          <w:sz w:val="24"/>
          <w:szCs w:val="24"/>
          <w:u w:val="single"/>
        </w:rPr>
      </w:pPr>
      <w:r w:rsidRPr="000422DA">
        <w:rPr>
          <w:b/>
          <w:sz w:val="24"/>
          <w:szCs w:val="24"/>
          <w:u w:val="single"/>
        </w:rPr>
        <w:t>March</w:t>
      </w:r>
    </w:p>
    <w:p w14:paraId="302A5303" w14:textId="04529C96" w:rsidR="004C1FCE" w:rsidRPr="000422DA" w:rsidRDefault="004C1FCE" w:rsidP="004C1FCE">
      <w:pPr>
        <w:pStyle w:val="ListParagraph"/>
        <w:numPr>
          <w:ilvl w:val="0"/>
          <w:numId w:val="25"/>
        </w:numPr>
        <w:rPr>
          <w:sz w:val="24"/>
          <w:szCs w:val="24"/>
        </w:rPr>
      </w:pPr>
      <w:r w:rsidRPr="000422DA">
        <w:rPr>
          <w:sz w:val="24"/>
          <w:szCs w:val="24"/>
        </w:rPr>
        <w:t xml:space="preserve">March </w:t>
      </w:r>
      <w:r w:rsidR="004A5762" w:rsidRPr="000422DA">
        <w:rPr>
          <w:sz w:val="24"/>
          <w:szCs w:val="24"/>
        </w:rPr>
        <w:t>15- Birthday Celebration</w:t>
      </w:r>
      <w:r w:rsidR="007D5A06" w:rsidRPr="000422DA">
        <w:rPr>
          <w:sz w:val="24"/>
          <w:szCs w:val="24"/>
        </w:rPr>
        <w:t xml:space="preserve"> at 3:30 PM</w:t>
      </w:r>
      <w:r w:rsidR="004A5762" w:rsidRPr="000422DA">
        <w:rPr>
          <w:sz w:val="24"/>
          <w:szCs w:val="24"/>
        </w:rPr>
        <w:t xml:space="preserve"> and Sta</w:t>
      </w:r>
      <w:r w:rsidR="007D5A06" w:rsidRPr="000422DA">
        <w:rPr>
          <w:sz w:val="24"/>
          <w:szCs w:val="24"/>
        </w:rPr>
        <w:t>ff Meeting at 6:30 PM</w:t>
      </w:r>
    </w:p>
    <w:p w14:paraId="5EDC0740" w14:textId="069F15F9" w:rsidR="00B94567" w:rsidRPr="000422DA" w:rsidRDefault="00B94567" w:rsidP="00A345D7">
      <w:pPr>
        <w:rPr>
          <w:b/>
          <w:sz w:val="24"/>
          <w:szCs w:val="24"/>
          <w:u w:val="single"/>
        </w:rPr>
      </w:pPr>
      <w:r w:rsidRPr="000422DA">
        <w:rPr>
          <w:b/>
          <w:sz w:val="24"/>
          <w:szCs w:val="24"/>
          <w:u w:val="single"/>
        </w:rPr>
        <w:t>April</w:t>
      </w:r>
    </w:p>
    <w:p w14:paraId="7BDBF791" w14:textId="7748492C" w:rsidR="00947F64" w:rsidRPr="000422DA" w:rsidRDefault="006853D9" w:rsidP="00947F64">
      <w:pPr>
        <w:pStyle w:val="ListParagraph"/>
        <w:numPr>
          <w:ilvl w:val="0"/>
          <w:numId w:val="25"/>
        </w:numPr>
        <w:rPr>
          <w:sz w:val="24"/>
          <w:szCs w:val="24"/>
        </w:rPr>
      </w:pPr>
      <w:r w:rsidRPr="000422DA">
        <w:rPr>
          <w:sz w:val="24"/>
          <w:szCs w:val="24"/>
        </w:rPr>
        <w:t xml:space="preserve">April </w:t>
      </w:r>
      <w:r w:rsidR="00947F64" w:rsidRPr="000422DA">
        <w:rPr>
          <w:sz w:val="24"/>
          <w:szCs w:val="24"/>
        </w:rPr>
        <w:t xml:space="preserve">18- Easter Egg Hunt, </w:t>
      </w:r>
      <w:r w:rsidR="00947F64" w:rsidRPr="000422DA">
        <w:rPr>
          <w:sz w:val="24"/>
          <w:szCs w:val="24"/>
        </w:rPr>
        <w:t>Birthday Celebration at 3:30 PM and Staff Meeting at 6:30 PM</w:t>
      </w:r>
    </w:p>
    <w:p w14:paraId="201A97AC" w14:textId="2F514C96" w:rsidR="00FE65B8" w:rsidRPr="006048E6" w:rsidRDefault="00627AE7" w:rsidP="00FE65B8">
      <w:pPr>
        <w:pStyle w:val="ListParagraph"/>
        <w:numPr>
          <w:ilvl w:val="0"/>
          <w:numId w:val="25"/>
        </w:numPr>
        <w:rPr>
          <w:sz w:val="24"/>
          <w:szCs w:val="24"/>
          <w:highlight w:val="magenta"/>
        </w:rPr>
      </w:pPr>
      <w:r w:rsidRPr="006048E6">
        <w:rPr>
          <w:sz w:val="24"/>
          <w:szCs w:val="24"/>
          <w:highlight w:val="magenta"/>
        </w:rPr>
        <w:t>April 19 – CLOSED:</w:t>
      </w:r>
      <w:r w:rsidR="00211AA2" w:rsidRPr="006048E6">
        <w:rPr>
          <w:sz w:val="24"/>
          <w:szCs w:val="24"/>
          <w:highlight w:val="magenta"/>
        </w:rPr>
        <w:t xml:space="preserve"> Good Friday </w:t>
      </w:r>
    </w:p>
    <w:p w14:paraId="29E63505" w14:textId="6778F11C" w:rsidR="00211AA2" w:rsidRPr="006048E6" w:rsidRDefault="00211AA2" w:rsidP="00FE65B8">
      <w:pPr>
        <w:pStyle w:val="ListParagraph"/>
        <w:numPr>
          <w:ilvl w:val="0"/>
          <w:numId w:val="25"/>
        </w:numPr>
        <w:rPr>
          <w:sz w:val="24"/>
          <w:szCs w:val="24"/>
          <w:highlight w:val="magenta"/>
        </w:rPr>
      </w:pPr>
      <w:r w:rsidRPr="006048E6">
        <w:rPr>
          <w:sz w:val="24"/>
          <w:szCs w:val="24"/>
          <w:highlight w:val="magenta"/>
        </w:rPr>
        <w:t>A</w:t>
      </w:r>
      <w:r w:rsidR="009764F1" w:rsidRPr="006048E6">
        <w:rPr>
          <w:sz w:val="24"/>
          <w:szCs w:val="24"/>
          <w:highlight w:val="magenta"/>
        </w:rPr>
        <w:t>pril 22</w:t>
      </w:r>
      <w:r w:rsidR="00727E9E" w:rsidRPr="006048E6">
        <w:rPr>
          <w:sz w:val="24"/>
          <w:szCs w:val="24"/>
          <w:highlight w:val="magenta"/>
        </w:rPr>
        <w:t xml:space="preserve">- CLOSED: </w:t>
      </w:r>
      <w:r w:rsidR="006C283A" w:rsidRPr="006048E6">
        <w:rPr>
          <w:sz w:val="24"/>
          <w:szCs w:val="24"/>
          <w:highlight w:val="magenta"/>
        </w:rPr>
        <w:t>Easter</w:t>
      </w:r>
    </w:p>
    <w:p w14:paraId="43ABEB3D" w14:textId="61731D83" w:rsidR="00B94567" w:rsidRPr="000422DA" w:rsidRDefault="00B94567" w:rsidP="00A345D7">
      <w:pPr>
        <w:rPr>
          <w:b/>
          <w:sz w:val="24"/>
          <w:szCs w:val="24"/>
          <w:u w:val="single"/>
        </w:rPr>
      </w:pPr>
      <w:r w:rsidRPr="000422DA">
        <w:rPr>
          <w:b/>
          <w:sz w:val="24"/>
          <w:szCs w:val="24"/>
          <w:u w:val="single"/>
        </w:rPr>
        <w:t>May</w:t>
      </w:r>
    </w:p>
    <w:p w14:paraId="18401ECE" w14:textId="31A7AF1A" w:rsidR="00B338FC" w:rsidRPr="006048E6" w:rsidRDefault="0095414E" w:rsidP="00B338FC">
      <w:pPr>
        <w:pStyle w:val="ListParagraph"/>
        <w:numPr>
          <w:ilvl w:val="0"/>
          <w:numId w:val="26"/>
        </w:numPr>
        <w:rPr>
          <w:sz w:val="24"/>
          <w:szCs w:val="24"/>
          <w:highlight w:val="magenta"/>
        </w:rPr>
      </w:pPr>
      <w:r w:rsidRPr="006048E6">
        <w:rPr>
          <w:sz w:val="24"/>
          <w:szCs w:val="24"/>
          <w:highlight w:val="magenta"/>
        </w:rPr>
        <w:t>May</w:t>
      </w:r>
      <w:r w:rsidR="0044427A" w:rsidRPr="006048E6">
        <w:rPr>
          <w:sz w:val="24"/>
          <w:szCs w:val="24"/>
          <w:highlight w:val="magenta"/>
        </w:rPr>
        <w:t xml:space="preserve"> 10 – CLOSED: Ms. Joyc</w:t>
      </w:r>
      <w:r w:rsidR="00831E9E" w:rsidRPr="006048E6">
        <w:rPr>
          <w:sz w:val="24"/>
          <w:szCs w:val="24"/>
          <w:highlight w:val="magenta"/>
        </w:rPr>
        <w:t>e’s MBA</w:t>
      </w:r>
      <w:r w:rsidR="00447051" w:rsidRPr="006048E6">
        <w:rPr>
          <w:sz w:val="24"/>
          <w:szCs w:val="24"/>
          <w:highlight w:val="magenta"/>
        </w:rPr>
        <w:t xml:space="preserve"> Graduation</w:t>
      </w:r>
    </w:p>
    <w:p w14:paraId="08F55822" w14:textId="2009B731" w:rsidR="00447051" w:rsidRPr="000422DA" w:rsidRDefault="00447051" w:rsidP="00B338FC">
      <w:pPr>
        <w:pStyle w:val="ListParagraph"/>
        <w:numPr>
          <w:ilvl w:val="0"/>
          <w:numId w:val="26"/>
        </w:numPr>
        <w:rPr>
          <w:sz w:val="24"/>
          <w:szCs w:val="24"/>
        </w:rPr>
      </w:pPr>
      <w:r w:rsidRPr="000422DA">
        <w:rPr>
          <w:sz w:val="24"/>
          <w:szCs w:val="24"/>
        </w:rPr>
        <w:t>May 13 – Mother’s Day Br</w:t>
      </w:r>
      <w:r w:rsidR="00980807" w:rsidRPr="000422DA">
        <w:rPr>
          <w:sz w:val="24"/>
          <w:szCs w:val="24"/>
        </w:rPr>
        <w:t>eakfast at 7 AM to 10 AM</w:t>
      </w:r>
    </w:p>
    <w:p w14:paraId="5AB476B5" w14:textId="77777777" w:rsidR="0094413F" w:rsidRPr="000422DA" w:rsidRDefault="00980807" w:rsidP="0094413F">
      <w:pPr>
        <w:pStyle w:val="ListParagraph"/>
        <w:numPr>
          <w:ilvl w:val="0"/>
          <w:numId w:val="25"/>
        </w:numPr>
        <w:rPr>
          <w:sz w:val="24"/>
          <w:szCs w:val="24"/>
        </w:rPr>
      </w:pPr>
      <w:r w:rsidRPr="000422DA">
        <w:rPr>
          <w:sz w:val="24"/>
          <w:szCs w:val="24"/>
        </w:rPr>
        <w:t xml:space="preserve">May 17- </w:t>
      </w:r>
      <w:r w:rsidR="0094413F" w:rsidRPr="000422DA">
        <w:rPr>
          <w:sz w:val="24"/>
          <w:szCs w:val="24"/>
        </w:rPr>
        <w:t>Birthday Celebration at 3:30 PM and Staff Meeting at 6:30 PM</w:t>
      </w:r>
    </w:p>
    <w:p w14:paraId="2FC58E12" w14:textId="47A97C3A" w:rsidR="00980807" w:rsidRPr="006048E6" w:rsidRDefault="0094413F" w:rsidP="00B338FC">
      <w:pPr>
        <w:pStyle w:val="ListParagraph"/>
        <w:numPr>
          <w:ilvl w:val="0"/>
          <w:numId w:val="26"/>
        </w:numPr>
        <w:rPr>
          <w:sz w:val="24"/>
          <w:szCs w:val="24"/>
          <w:highlight w:val="magenta"/>
        </w:rPr>
      </w:pPr>
      <w:r w:rsidRPr="006048E6">
        <w:rPr>
          <w:sz w:val="24"/>
          <w:szCs w:val="24"/>
          <w:highlight w:val="magenta"/>
        </w:rPr>
        <w:t>May 27- CLOSED: Memorial Day</w:t>
      </w:r>
    </w:p>
    <w:p w14:paraId="2ADF26AB" w14:textId="4C0F89B9" w:rsidR="00B94567" w:rsidRPr="000422DA" w:rsidRDefault="00B94567" w:rsidP="00A345D7">
      <w:pPr>
        <w:rPr>
          <w:b/>
          <w:sz w:val="24"/>
          <w:szCs w:val="24"/>
          <w:u w:val="single"/>
        </w:rPr>
      </w:pPr>
      <w:r w:rsidRPr="000422DA">
        <w:rPr>
          <w:b/>
          <w:sz w:val="24"/>
          <w:szCs w:val="24"/>
          <w:u w:val="single"/>
        </w:rPr>
        <w:t>June</w:t>
      </w:r>
    </w:p>
    <w:p w14:paraId="0B235115" w14:textId="4512A4F6" w:rsidR="0094413F" w:rsidRPr="000422DA" w:rsidRDefault="00E85C5B" w:rsidP="00F56E2F">
      <w:pPr>
        <w:pStyle w:val="ListParagraph"/>
        <w:numPr>
          <w:ilvl w:val="0"/>
          <w:numId w:val="26"/>
        </w:numPr>
        <w:rPr>
          <w:sz w:val="24"/>
          <w:szCs w:val="24"/>
        </w:rPr>
      </w:pPr>
      <w:r w:rsidRPr="000422DA">
        <w:rPr>
          <w:sz w:val="24"/>
          <w:szCs w:val="24"/>
        </w:rPr>
        <w:t>June 14</w:t>
      </w:r>
      <w:r w:rsidR="005F1678" w:rsidRPr="000422DA">
        <w:rPr>
          <w:sz w:val="24"/>
          <w:szCs w:val="24"/>
        </w:rPr>
        <w:t>- Father’s Day Breakfast at 7AM to 10 AM</w:t>
      </w:r>
    </w:p>
    <w:p w14:paraId="2F6769AA" w14:textId="77777777" w:rsidR="005F1678" w:rsidRPr="000422DA" w:rsidRDefault="005F1678" w:rsidP="005F1678">
      <w:pPr>
        <w:pStyle w:val="ListParagraph"/>
        <w:numPr>
          <w:ilvl w:val="0"/>
          <w:numId w:val="25"/>
        </w:numPr>
        <w:rPr>
          <w:sz w:val="24"/>
          <w:szCs w:val="24"/>
        </w:rPr>
      </w:pPr>
      <w:r w:rsidRPr="000422DA">
        <w:rPr>
          <w:sz w:val="24"/>
          <w:szCs w:val="24"/>
        </w:rPr>
        <w:t xml:space="preserve">June 21- </w:t>
      </w:r>
      <w:r w:rsidRPr="000422DA">
        <w:rPr>
          <w:sz w:val="24"/>
          <w:szCs w:val="24"/>
        </w:rPr>
        <w:t>Birthday Celebration at 3:30 PM and Staff Meeting at 6:30 PM</w:t>
      </w:r>
    </w:p>
    <w:p w14:paraId="32DFF705" w14:textId="2A7B8933" w:rsidR="00B94567" w:rsidRPr="000422DA" w:rsidRDefault="00B94567" w:rsidP="00A345D7">
      <w:pPr>
        <w:rPr>
          <w:b/>
          <w:sz w:val="24"/>
          <w:szCs w:val="24"/>
          <w:u w:val="single"/>
        </w:rPr>
      </w:pPr>
      <w:r w:rsidRPr="000422DA">
        <w:rPr>
          <w:b/>
          <w:sz w:val="24"/>
          <w:szCs w:val="24"/>
          <w:u w:val="single"/>
        </w:rPr>
        <w:t>July</w:t>
      </w:r>
    </w:p>
    <w:p w14:paraId="604B3042" w14:textId="0DEF6CF1" w:rsidR="00B338FC" w:rsidRPr="006048E6" w:rsidRDefault="00AE0F73" w:rsidP="00AE0F73">
      <w:pPr>
        <w:pStyle w:val="ListParagraph"/>
        <w:numPr>
          <w:ilvl w:val="0"/>
          <w:numId w:val="25"/>
        </w:numPr>
        <w:rPr>
          <w:sz w:val="24"/>
          <w:szCs w:val="24"/>
          <w:highlight w:val="magenta"/>
        </w:rPr>
      </w:pPr>
      <w:r w:rsidRPr="006048E6">
        <w:rPr>
          <w:sz w:val="24"/>
          <w:szCs w:val="24"/>
          <w:highlight w:val="magenta"/>
        </w:rPr>
        <w:t>July 4</w:t>
      </w:r>
      <w:r w:rsidR="006048E6" w:rsidRPr="006048E6">
        <w:rPr>
          <w:sz w:val="24"/>
          <w:szCs w:val="24"/>
          <w:highlight w:val="magenta"/>
          <w:vertAlign w:val="superscript"/>
        </w:rPr>
        <w:t>th</w:t>
      </w:r>
      <w:r w:rsidR="006048E6">
        <w:rPr>
          <w:sz w:val="24"/>
          <w:szCs w:val="24"/>
          <w:highlight w:val="magenta"/>
        </w:rPr>
        <w:t xml:space="preserve"> -5</w:t>
      </w:r>
      <w:r w:rsidR="006048E6" w:rsidRPr="006048E6">
        <w:rPr>
          <w:sz w:val="24"/>
          <w:szCs w:val="24"/>
          <w:highlight w:val="magenta"/>
          <w:vertAlign w:val="superscript"/>
        </w:rPr>
        <w:t>th</w:t>
      </w:r>
      <w:r w:rsidR="006048E6">
        <w:rPr>
          <w:sz w:val="24"/>
          <w:szCs w:val="24"/>
          <w:highlight w:val="magenta"/>
        </w:rPr>
        <w:t xml:space="preserve"> </w:t>
      </w:r>
      <w:r w:rsidR="002805F1">
        <w:rPr>
          <w:sz w:val="24"/>
          <w:szCs w:val="24"/>
          <w:highlight w:val="magenta"/>
        </w:rPr>
        <w:t>-</w:t>
      </w:r>
      <w:r w:rsidRPr="006048E6">
        <w:rPr>
          <w:sz w:val="24"/>
          <w:szCs w:val="24"/>
          <w:highlight w:val="magenta"/>
        </w:rPr>
        <w:t xml:space="preserve"> CLOSED: Independence Day</w:t>
      </w:r>
    </w:p>
    <w:p w14:paraId="29869F33" w14:textId="09F807D4" w:rsidR="00A674A8" w:rsidRPr="000422DA" w:rsidRDefault="00A674A8" w:rsidP="00A674A8">
      <w:pPr>
        <w:pStyle w:val="ListParagraph"/>
        <w:numPr>
          <w:ilvl w:val="0"/>
          <w:numId w:val="25"/>
        </w:numPr>
        <w:rPr>
          <w:sz w:val="24"/>
          <w:szCs w:val="24"/>
        </w:rPr>
      </w:pPr>
      <w:r w:rsidRPr="000422DA">
        <w:rPr>
          <w:sz w:val="24"/>
          <w:szCs w:val="24"/>
        </w:rPr>
        <w:t xml:space="preserve">July 19- </w:t>
      </w:r>
      <w:r w:rsidRPr="000422DA">
        <w:rPr>
          <w:sz w:val="24"/>
          <w:szCs w:val="24"/>
        </w:rPr>
        <w:t>Birthday Celebration at 3:30 PM and Staff Meeting at 6:30 PM</w:t>
      </w:r>
    </w:p>
    <w:p w14:paraId="26BE6E71" w14:textId="77777777" w:rsidR="001F07DA" w:rsidRDefault="001F07DA" w:rsidP="00A345D7">
      <w:pPr>
        <w:rPr>
          <w:b/>
          <w:sz w:val="24"/>
          <w:szCs w:val="24"/>
          <w:u w:val="single"/>
        </w:rPr>
      </w:pPr>
    </w:p>
    <w:p w14:paraId="71773005" w14:textId="77777777" w:rsidR="001F07DA" w:rsidRDefault="001F07DA" w:rsidP="00A345D7">
      <w:pPr>
        <w:rPr>
          <w:b/>
          <w:sz w:val="24"/>
          <w:szCs w:val="24"/>
          <w:u w:val="single"/>
        </w:rPr>
      </w:pPr>
    </w:p>
    <w:p w14:paraId="14B6D290" w14:textId="77777777" w:rsidR="009B4175" w:rsidRDefault="009B4175" w:rsidP="00A345D7">
      <w:pPr>
        <w:rPr>
          <w:b/>
          <w:sz w:val="24"/>
          <w:szCs w:val="24"/>
          <w:u w:val="single"/>
        </w:rPr>
      </w:pPr>
    </w:p>
    <w:p w14:paraId="1FA8E697" w14:textId="01CC466F" w:rsidR="00B94567" w:rsidRPr="000422DA" w:rsidRDefault="00B94567" w:rsidP="00A345D7">
      <w:pPr>
        <w:rPr>
          <w:b/>
          <w:sz w:val="24"/>
          <w:szCs w:val="24"/>
          <w:u w:val="single"/>
        </w:rPr>
      </w:pPr>
      <w:r w:rsidRPr="000422DA">
        <w:rPr>
          <w:b/>
          <w:sz w:val="24"/>
          <w:szCs w:val="24"/>
          <w:u w:val="single"/>
        </w:rPr>
        <w:lastRenderedPageBreak/>
        <w:t>August</w:t>
      </w:r>
    </w:p>
    <w:p w14:paraId="273A4CD2" w14:textId="2D476450" w:rsidR="0016176D" w:rsidRPr="000422DA" w:rsidRDefault="0016176D" w:rsidP="0016176D">
      <w:pPr>
        <w:pStyle w:val="ListParagraph"/>
        <w:numPr>
          <w:ilvl w:val="0"/>
          <w:numId w:val="25"/>
        </w:numPr>
        <w:rPr>
          <w:sz w:val="24"/>
          <w:szCs w:val="24"/>
        </w:rPr>
      </w:pPr>
      <w:r w:rsidRPr="000422DA">
        <w:rPr>
          <w:sz w:val="24"/>
          <w:szCs w:val="24"/>
        </w:rPr>
        <w:t xml:space="preserve">August 2- Ms. Joyce’s Birthday!! </w:t>
      </w:r>
    </w:p>
    <w:p w14:paraId="2F67C4A7" w14:textId="6F6330DD" w:rsidR="005F1678" w:rsidRPr="002F2ECD" w:rsidRDefault="00F101FF" w:rsidP="00A674A8">
      <w:pPr>
        <w:pStyle w:val="ListParagraph"/>
        <w:numPr>
          <w:ilvl w:val="0"/>
          <w:numId w:val="27"/>
        </w:numPr>
        <w:rPr>
          <w:sz w:val="24"/>
          <w:szCs w:val="24"/>
          <w:highlight w:val="magenta"/>
        </w:rPr>
      </w:pPr>
      <w:r w:rsidRPr="002F2ECD">
        <w:rPr>
          <w:sz w:val="24"/>
          <w:szCs w:val="24"/>
          <w:highlight w:val="magenta"/>
        </w:rPr>
        <w:t>August 5</w:t>
      </w:r>
      <w:r w:rsidRPr="002F2ECD">
        <w:rPr>
          <w:sz w:val="24"/>
          <w:szCs w:val="24"/>
          <w:highlight w:val="magenta"/>
          <w:vertAlign w:val="superscript"/>
        </w:rPr>
        <w:t>th</w:t>
      </w:r>
      <w:r w:rsidRPr="002F2ECD">
        <w:rPr>
          <w:sz w:val="24"/>
          <w:szCs w:val="24"/>
          <w:highlight w:val="magenta"/>
        </w:rPr>
        <w:t xml:space="preserve"> through August 9</w:t>
      </w:r>
      <w:r w:rsidRPr="002F2ECD">
        <w:rPr>
          <w:sz w:val="24"/>
          <w:szCs w:val="24"/>
          <w:highlight w:val="magenta"/>
          <w:vertAlign w:val="superscript"/>
        </w:rPr>
        <w:t>th</w:t>
      </w:r>
      <w:r w:rsidR="00C41138" w:rsidRPr="002F2ECD">
        <w:rPr>
          <w:sz w:val="24"/>
          <w:szCs w:val="24"/>
          <w:highlight w:val="magenta"/>
        </w:rPr>
        <w:t>- CLOSED: Annual Ms. Joyce’s Vacation</w:t>
      </w:r>
    </w:p>
    <w:p w14:paraId="4B568DBD" w14:textId="5AA186B3" w:rsidR="00C41138" w:rsidRPr="000422DA" w:rsidRDefault="00C41138" w:rsidP="00430A31">
      <w:pPr>
        <w:pStyle w:val="ListParagraph"/>
        <w:numPr>
          <w:ilvl w:val="0"/>
          <w:numId w:val="25"/>
        </w:numPr>
        <w:rPr>
          <w:sz w:val="24"/>
          <w:szCs w:val="24"/>
        </w:rPr>
      </w:pPr>
      <w:r w:rsidRPr="000422DA">
        <w:rPr>
          <w:sz w:val="24"/>
          <w:szCs w:val="24"/>
        </w:rPr>
        <w:t xml:space="preserve">August 16- </w:t>
      </w:r>
      <w:r w:rsidRPr="000422DA">
        <w:rPr>
          <w:sz w:val="24"/>
          <w:szCs w:val="24"/>
        </w:rPr>
        <w:t>Birthday Celebration at 3:30 PM and Staff Meeting at 6:30 PM</w:t>
      </w:r>
    </w:p>
    <w:p w14:paraId="442082D1" w14:textId="3AF0199A" w:rsidR="00B94567" w:rsidRPr="000422DA" w:rsidRDefault="00B94567" w:rsidP="00A345D7">
      <w:pPr>
        <w:rPr>
          <w:b/>
          <w:sz w:val="24"/>
          <w:szCs w:val="24"/>
          <w:u w:val="single"/>
        </w:rPr>
      </w:pPr>
      <w:r w:rsidRPr="000422DA">
        <w:rPr>
          <w:b/>
          <w:sz w:val="24"/>
          <w:szCs w:val="24"/>
          <w:u w:val="single"/>
        </w:rPr>
        <w:t>September</w:t>
      </w:r>
    </w:p>
    <w:p w14:paraId="2813081B" w14:textId="2D5A9D69" w:rsidR="005F1678" w:rsidRPr="002F2ECD" w:rsidRDefault="00C40D9B" w:rsidP="00C40D9B">
      <w:pPr>
        <w:pStyle w:val="ListParagraph"/>
        <w:numPr>
          <w:ilvl w:val="0"/>
          <w:numId w:val="25"/>
        </w:numPr>
        <w:rPr>
          <w:sz w:val="24"/>
          <w:szCs w:val="24"/>
          <w:highlight w:val="magenta"/>
        </w:rPr>
      </w:pPr>
      <w:r w:rsidRPr="002F2ECD">
        <w:rPr>
          <w:sz w:val="24"/>
          <w:szCs w:val="24"/>
          <w:highlight w:val="magenta"/>
        </w:rPr>
        <w:t>September 2- CLOSED: Labor Day</w:t>
      </w:r>
    </w:p>
    <w:p w14:paraId="085587AF" w14:textId="4A3A4D3F" w:rsidR="00C40D9B" w:rsidRPr="000422DA" w:rsidRDefault="008455D6" w:rsidP="00C40D9B">
      <w:pPr>
        <w:pStyle w:val="ListParagraph"/>
        <w:numPr>
          <w:ilvl w:val="0"/>
          <w:numId w:val="25"/>
        </w:numPr>
        <w:rPr>
          <w:sz w:val="24"/>
          <w:szCs w:val="24"/>
        </w:rPr>
      </w:pPr>
      <w:r w:rsidRPr="000422DA">
        <w:rPr>
          <w:sz w:val="24"/>
          <w:szCs w:val="24"/>
        </w:rPr>
        <w:t>September 18- Ha</w:t>
      </w:r>
      <w:r w:rsidR="0063020B" w:rsidRPr="000422DA">
        <w:rPr>
          <w:sz w:val="24"/>
          <w:szCs w:val="24"/>
        </w:rPr>
        <w:t>ppy Birthday Learning Bees!!</w:t>
      </w:r>
    </w:p>
    <w:p w14:paraId="39B2448D" w14:textId="372FBACA" w:rsidR="0063020B" w:rsidRPr="001F07DA" w:rsidRDefault="0063020B" w:rsidP="001F07DA">
      <w:pPr>
        <w:pStyle w:val="ListParagraph"/>
        <w:numPr>
          <w:ilvl w:val="0"/>
          <w:numId w:val="25"/>
        </w:numPr>
        <w:rPr>
          <w:sz w:val="24"/>
          <w:szCs w:val="24"/>
        </w:rPr>
      </w:pPr>
      <w:r w:rsidRPr="000422DA">
        <w:rPr>
          <w:sz w:val="24"/>
          <w:szCs w:val="24"/>
        </w:rPr>
        <w:t xml:space="preserve">September 20- </w:t>
      </w:r>
      <w:r w:rsidRPr="000422DA">
        <w:rPr>
          <w:sz w:val="24"/>
          <w:szCs w:val="24"/>
        </w:rPr>
        <w:t>Birthday Celebration at 3:30 PM and Staff Meeting at 6:30 PM</w:t>
      </w:r>
    </w:p>
    <w:p w14:paraId="5810FDD7" w14:textId="4B0581CD" w:rsidR="00B94567" w:rsidRPr="000422DA" w:rsidRDefault="00B94567" w:rsidP="00A345D7">
      <w:pPr>
        <w:rPr>
          <w:b/>
          <w:sz w:val="24"/>
          <w:szCs w:val="24"/>
          <w:u w:val="single"/>
        </w:rPr>
      </w:pPr>
      <w:r w:rsidRPr="000422DA">
        <w:rPr>
          <w:b/>
          <w:sz w:val="24"/>
          <w:szCs w:val="24"/>
          <w:u w:val="single"/>
        </w:rPr>
        <w:t>October</w:t>
      </w:r>
    </w:p>
    <w:p w14:paraId="72926FE8" w14:textId="77777777" w:rsidR="008A1ABD" w:rsidRPr="000422DA" w:rsidRDefault="008A1ABD" w:rsidP="008A1ABD">
      <w:pPr>
        <w:pStyle w:val="ListParagraph"/>
        <w:numPr>
          <w:ilvl w:val="0"/>
          <w:numId w:val="25"/>
        </w:numPr>
        <w:rPr>
          <w:sz w:val="24"/>
          <w:szCs w:val="24"/>
        </w:rPr>
      </w:pPr>
      <w:r w:rsidRPr="000422DA">
        <w:rPr>
          <w:sz w:val="24"/>
          <w:szCs w:val="24"/>
        </w:rPr>
        <w:t xml:space="preserve">October 18- </w:t>
      </w:r>
      <w:r w:rsidRPr="000422DA">
        <w:rPr>
          <w:sz w:val="24"/>
          <w:szCs w:val="24"/>
        </w:rPr>
        <w:t>Birthday Celebration at 3:30 PM and Staff Meeting at 6:30 PM</w:t>
      </w:r>
    </w:p>
    <w:p w14:paraId="2D517322" w14:textId="1FEC1740" w:rsidR="00430A31" w:rsidRPr="000422DA" w:rsidRDefault="008A1ABD" w:rsidP="008A1ABD">
      <w:pPr>
        <w:pStyle w:val="ListParagraph"/>
        <w:numPr>
          <w:ilvl w:val="0"/>
          <w:numId w:val="28"/>
        </w:numPr>
        <w:rPr>
          <w:sz w:val="24"/>
          <w:szCs w:val="24"/>
        </w:rPr>
      </w:pPr>
      <w:r w:rsidRPr="000422DA">
        <w:rPr>
          <w:sz w:val="24"/>
          <w:szCs w:val="24"/>
        </w:rPr>
        <w:t>October 31-</w:t>
      </w:r>
      <w:r w:rsidR="000E2903" w:rsidRPr="000422DA">
        <w:rPr>
          <w:sz w:val="24"/>
          <w:szCs w:val="24"/>
        </w:rPr>
        <w:t xml:space="preserve"> Halloween Party at 3:30 PM</w:t>
      </w:r>
    </w:p>
    <w:p w14:paraId="1746CBEC" w14:textId="01B97060" w:rsidR="00B94567" w:rsidRPr="000422DA" w:rsidRDefault="00B94567" w:rsidP="00A345D7">
      <w:pPr>
        <w:rPr>
          <w:b/>
          <w:sz w:val="24"/>
          <w:szCs w:val="24"/>
          <w:u w:val="single"/>
        </w:rPr>
      </w:pPr>
      <w:r w:rsidRPr="000422DA">
        <w:rPr>
          <w:b/>
          <w:sz w:val="24"/>
          <w:szCs w:val="24"/>
          <w:u w:val="single"/>
        </w:rPr>
        <w:t>November</w:t>
      </w:r>
    </w:p>
    <w:p w14:paraId="7AF60745" w14:textId="77777777" w:rsidR="00A24905" w:rsidRPr="000422DA" w:rsidRDefault="00A24905" w:rsidP="00A24905">
      <w:pPr>
        <w:pStyle w:val="ListParagraph"/>
        <w:numPr>
          <w:ilvl w:val="0"/>
          <w:numId w:val="25"/>
        </w:numPr>
        <w:rPr>
          <w:sz w:val="24"/>
          <w:szCs w:val="24"/>
        </w:rPr>
      </w:pPr>
      <w:r w:rsidRPr="000422DA">
        <w:rPr>
          <w:sz w:val="24"/>
          <w:szCs w:val="24"/>
        </w:rPr>
        <w:t xml:space="preserve">November 15- </w:t>
      </w:r>
      <w:r w:rsidRPr="000422DA">
        <w:rPr>
          <w:sz w:val="24"/>
          <w:szCs w:val="24"/>
        </w:rPr>
        <w:t>Birthday Celebration at 3:30 PM and Staff Meeting at 6:30 PM</w:t>
      </w:r>
    </w:p>
    <w:p w14:paraId="4218C334" w14:textId="2B899113" w:rsidR="00430A31" w:rsidRPr="000422DA" w:rsidRDefault="00A24905" w:rsidP="00A24905">
      <w:pPr>
        <w:pStyle w:val="ListParagraph"/>
        <w:numPr>
          <w:ilvl w:val="0"/>
          <w:numId w:val="28"/>
        </w:numPr>
        <w:rPr>
          <w:sz w:val="24"/>
          <w:szCs w:val="24"/>
        </w:rPr>
      </w:pPr>
      <w:r w:rsidRPr="000422DA">
        <w:rPr>
          <w:sz w:val="24"/>
          <w:szCs w:val="24"/>
        </w:rPr>
        <w:t>November</w:t>
      </w:r>
      <w:r w:rsidR="00972D72" w:rsidRPr="000422DA">
        <w:rPr>
          <w:sz w:val="24"/>
          <w:szCs w:val="24"/>
        </w:rPr>
        <w:t xml:space="preserve"> 26- Thanksgiving Party at 12 NOON</w:t>
      </w:r>
    </w:p>
    <w:p w14:paraId="578F595F" w14:textId="71FED2F4" w:rsidR="00972D72" w:rsidRPr="002F2ECD" w:rsidRDefault="00972D72" w:rsidP="00A24905">
      <w:pPr>
        <w:pStyle w:val="ListParagraph"/>
        <w:numPr>
          <w:ilvl w:val="0"/>
          <w:numId w:val="28"/>
        </w:numPr>
        <w:rPr>
          <w:sz w:val="24"/>
          <w:szCs w:val="24"/>
          <w:highlight w:val="magenta"/>
        </w:rPr>
      </w:pPr>
      <w:r w:rsidRPr="002F2ECD">
        <w:rPr>
          <w:sz w:val="24"/>
          <w:szCs w:val="24"/>
          <w:highlight w:val="magenta"/>
        </w:rPr>
        <w:t>November 27-</w:t>
      </w:r>
      <w:r w:rsidR="00CC3721" w:rsidRPr="002F2ECD">
        <w:rPr>
          <w:sz w:val="24"/>
          <w:szCs w:val="24"/>
          <w:highlight w:val="magenta"/>
        </w:rPr>
        <w:t>29- CLOSED: Thanksgiving</w:t>
      </w:r>
      <w:r w:rsidR="00457A40" w:rsidRPr="002F2ECD">
        <w:rPr>
          <w:sz w:val="24"/>
          <w:szCs w:val="24"/>
          <w:highlight w:val="magenta"/>
        </w:rPr>
        <w:t xml:space="preserve"> Eve, Thanksgiving Day, and Black Friday</w:t>
      </w:r>
    </w:p>
    <w:p w14:paraId="11D0634E" w14:textId="501F0247" w:rsidR="00B94567" w:rsidRPr="000422DA" w:rsidRDefault="00B94567" w:rsidP="00A345D7">
      <w:pPr>
        <w:rPr>
          <w:b/>
          <w:sz w:val="24"/>
          <w:szCs w:val="24"/>
          <w:u w:val="single"/>
        </w:rPr>
      </w:pPr>
      <w:r w:rsidRPr="000422DA">
        <w:rPr>
          <w:b/>
          <w:sz w:val="24"/>
          <w:szCs w:val="24"/>
          <w:u w:val="single"/>
        </w:rPr>
        <w:t>December</w:t>
      </w:r>
    </w:p>
    <w:p w14:paraId="4B9C1821" w14:textId="615CE2E0" w:rsidR="00153BC9" w:rsidRPr="000422DA" w:rsidRDefault="00153BC9" w:rsidP="00D74482">
      <w:pPr>
        <w:pStyle w:val="ListParagraph"/>
        <w:numPr>
          <w:ilvl w:val="0"/>
          <w:numId w:val="25"/>
        </w:numPr>
        <w:rPr>
          <w:sz w:val="24"/>
          <w:szCs w:val="24"/>
        </w:rPr>
      </w:pPr>
      <w:r w:rsidRPr="000422DA">
        <w:rPr>
          <w:sz w:val="24"/>
          <w:szCs w:val="24"/>
        </w:rPr>
        <w:t>December</w:t>
      </w:r>
      <w:r w:rsidR="00F5105F" w:rsidRPr="000422DA">
        <w:rPr>
          <w:sz w:val="24"/>
          <w:szCs w:val="24"/>
        </w:rPr>
        <w:t xml:space="preserve"> 18</w:t>
      </w:r>
      <w:r w:rsidR="00F5105F" w:rsidRPr="000422DA">
        <w:rPr>
          <w:sz w:val="24"/>
          <w:szCs w:val="24"/>
          <w:vertAlign w:val="superscript"/>
        </w:rPr>
        <w:t>th</w:t>
      </w:r>
      <w:r w:rsidR="00590818" w:rsidRPr="000422DA">
        <w:rPr>
          <w:sz w:val="24"/>
          <w:szCs w:val="24"/>
        </w:rPr>
        <w:t xml:space="preserve"> </w:t>
      </w:r>
      <w:r w:rsidR="00F5105F" w:rsidRPr="000422DA">
        <w:rPr>
          <w:sz w:val="24"/>
          <w:szCs w:val="24"/>
        </w:rPr>
        <w:t>through December 24</w:t>
      </w:r>
      <w:r w:rsidR="00F5105F" w:rsidRPr="000422DA">
        <w:rPr>
          <w:sz w:val="24"/>
          <w:szCs w:val="24"/>
          <w:vertAlign w:val="superscript"/>
        </w:rPr>
        <w:t>th</w:t>
      </w:r>
      <w:r w:rsidR="00590818" w:rsidRPr="000422DA">
        <w:rPr>
          <w:sz w:val="24"/>
          <w:szCs w:val="24"/>
        </w:rPr>
        <w:t xml:space="preserve"> – Spirit Week</w:t>
      </w:r>
    </w:p>
    <w:p w14:paraId="39055404" w14:textId="43DE8B8A" w:rsidR="00D74482" w:rsidRPr="000422DA" w:rsidRDefault="006C2958" w:rsidP="00D74482">
      <w:pPr>
        <w:pStyle w:val="ListParagraph"/>
        <w:numPr>
          <w:ilvl w:val="0"/>
          <w:numId w:val="25"/>
        </w:numPr>
        <w:rPr>
          <w:sz w:val="24"/>
          <w:szCs w:val="24"/>
        </w:rPr>
      </w:pPr>
      <w:r w:rsidRPr="000422DA">
        <w:rPr>
          <w:sz w:val="24"/>
          <w:szCs w:val="24"/>
        </w:rPr>
        <w:t>December 20</w:t>
      </w:r>
      <w:r w:rsidR="00D74482" w:rsidRPr="000422DA">
        <w:rPr>
          <w:sz w:val="24"/>
          <w:szCs w:val="24"/>
        </w:rPr>
        <w:t xml:space="preserve"> - </w:t>
      </w:r>
      <w:r w:rsidR="00D74482" w:rsidRPr="000422DA">
        <w:rPr>
          <w:sz w:val="24"/>
          <w:szCs w:val="24"/>
        </w:rPr>
        <w:t>Birthday Celebration at 3:30 PM and Staff Meeting at 6:30 PM</w:t>
      </w:r>
    </w:p>
    <w:p w14:paraId="50A747D1" w14:textId="4378879D" w:rsidR="002775F7" w:rsidRPr="000422DA" w:rsidRDefault="00D606E1" w:rsidP="002775F7">
      <w:pPr>
        <w:pStyle w:val="ListParagraph"/>
        <w:numPr>
          <w:ilvl w:val="0"/>
          <w:numId w:val="30"/>
        </w:numPr>
        <w:rPr>
          <w:sz w:val="24"/>
          <w:szCs w:val="24"/>
        </w:rPr>
      </w:pPr>
      <w:r w:rsidRPr="000422DA">
        <w:rPr>
          <w:sz w:val="24"/>
          <w:szCs w:val="24"/>
        </w:rPr>
        <w:t>December 24- Christmas Party at 3:30 PM</w:t>
      </w:r>
    </w:p>
    <w:p w14:paraId="532ECDC5" w14:textId="605FF252" w:rsidR="001A59F5" w:rsidRPr="002F2ECD" w:rsidRDefault="00590818" w:rsidP="001F07DA">
      <w:pPr>
        <w:pStyle w:val="ListParagraph"/>
        <w:numPr>
          <w:ilvl w:val="0"/>
          <w:numId w:val="30"/>
        </w:numPr>
        <w:rPr>
          <w:sz w:val="24"/>
          <w:szCs w:val="24"/>
          <w:highlight w:val="magenta"/>
        </w:rPr>
      </w:pPr>
      <w:r w:rsidRPr="002F2ECD">
        <w:rPr>
          <w:sz w:val="24"/>
          <w:szCs w:val="24"/>
          <w:highlight w:val="magenta"/>
        </w:rPr>
        <w:t>December 25</w:t>
      </w:r>
      <w:r w:rsidR="00471D60" w:rsidRPr="002F2ECD">
        <w:rPr>
          <w:sz w:val="24"/>
          <w:szCs w:val="24"/>
          <w:highlight w:val="magenta"/>
          <w:vertAlign w:val="superscript"/>
        </w:rPr>
        <w:t>th</w:t>
      </w:r>
      <w:r w:rsidR="00471D60" w:rsidRPr="002F2ECD">
        <w:rPr>
          <w:sz w:val="24"/>
          <w:szCs w:val="24"/>
          <w:highlight w:val="magenta"/>
        </w:rPr>
        <w:t xml:space="preserve"> through 27</w:t>
      </w:r>
      <w:r w:rsidR="00471D60" w:rsidRPr="002F2ECD">
        <w:rPr>
          <w:sz w:val="24"/>
          <w:szCs w:val="24"/>
          <w:highlight w:val="magenta"/>
          <w:vertAlign w:val="superscript"/>
        </w:rPr>
        <w:t>th</w:t>
      </w:r>
      <w:r w:rsidR="00471D60" w:rsidRPr="002F2ECD">
        <w:rPr>
          <w:sz w:val="24"/>
          <w:szCs w:val="24"/>
          <w:highlight w:val="magenta"/>
        </w:rPr>
        <w:t xml:space="preserve"> – CLOSED: Christmas</w:t>
      </w:r>
      <w:r w:rsidR="001A59F5" w:rsidRPr="002F2ECD">
        <w:rPr>
          <w:sz w:val="24"/>
          <w:szCs w:val="24"/>
          <w:highlight w:val="magenta"/>
        </w:rPr>
        <w:t xml:space="preserve"> </w:t>
      </w:r>
    </w:p>
    <w:p w14:paraId="13B2DF75" w14:textId="01149003" w:rsidR="001A59F5" w:rsidRPr="000422DA" w:rsidRDefault="00A10EBE" w:rsidP="001A59F5">
      <w:pPr>
        <w:rPr>
          <w:b/>
          <w:sz w:val="24"/>
          <w:szCs w:val="24"/>
          <w:u w:val="single"/>
        </w:rPr>
      </w:pPr>
      <w:r w:rsidRPr="000422DA">
        <w:rPr>
          <w:b/>
          <w:sz w:val="24"/>
          <w:szCs w:val="24"/>
          <w:u w:val="single"/>
        </w:rPr>
        <w:t>January 2020</w:t>
      </w:r>
    </w:p>
    <w:p w14:paraId="0CE56500" w14:textId="21A5AACA" w:rsidR="00A10EBE" w:rsidRPr="002F2ECD" w:rsidRDefault="00D00782" w:rsidP="00A10EBE">
      <w:pPr>
        <w:pStyle w:val="ListParagraph"/>
        <w:numPr>
          <w:ilvl w:val="0"/>
          <w:numId w:val="31"/>
        </w:numPr>
        <w:rPr>
          <w:sz w:val="24"/>
          <w:szCs w:val="24"/>
          <w:highlight w:val="magenta"/>
        </w:rPr>
      </w:pPr>
      <w:r w:rsidRPr="002F2ECD">
        <w:rPr>
          <w:sz w:val="24"/>
          <w:szCs w:val="24"/>
          <w:highlight w:val="magenta"/>
        </w:rPr>
        <w:t>January 1</w:t>
      </w:r>
      <w:r w:rsidRPr="002F2ECD">
        <w:rPr>
          <w:sz w:val="24"/>
          <w:szCs w:val="24"/>
          <w:highlight w:val="magenta"/>
          <w:vertAlign w:val="superscript"/>
        </w:rPr>
        <w:t>st</w:t>
      </w:r>
      <w:r w:rsidRPr="002F2ECD">
        <w:rPr>
          <w:sz w:val="24"/>
          <w:szCs w:val="24"/>
          <w:highlight w:val="magenta"/>
        </w:rPr>
        <w:t xml:space="preserve"> through 3</w:t>
      </w:r>
      <w:r w:rsidRPr="002F2ECD">
        <w:rPr>
          <w:sz w:val="24"/>
          <w:szCs w:val="24"/>
          <w:highlight w:val="magenta"/>
          <w:vertAlign w:val="superscript"/>
        </w:rPr>
        <w:t>rd</w:t>
      </w:r>
      <w:r w:rsidRPr="002F2ECD">
        <w:rPr>
          <w:sz w:val="24"/>
          <w:szCs w:val="24"/>
          <w:highlight w:val="magenta"/>
        </w:rPr>
        <w:t xml:space="preserve"> – CLOSED:</w:t>
      </w:r>
      <w:r w:rsidR="000422DA" w:rsidRPr="002F2ECD">
        <w:rPr>
          <w:sz w:val="24"/>
          <w:szCs w:val="24"/>
          <w:highlight w:val="magenta"/>
        </w:rPr>
        <w:t xml:space="preserve"> New Year</w:t>
      </w:r>
    </w:p>
    <w:p w14:paraId="701DDBF9" w14:textId="77777777" w:rsidR="009B4175" w:rsidRDefault="009B4175" w:rsidP="00136C0B">
      <w:pPr>
        <w:jc w:val="center"/>
        <w:rPr>
          <w:sz w:val="32"/>
          <w:szCs w:val="32"/>
          <w:highlight w:val="yellow"/>
        </w:rPr>
      </w:pPr>
    </w:p>
    <w:p w14:paraId="6F7F8820" w14:textId="0FE5709C" w:rsidR="00FE5516" w:rsidRPr="00136C0B" w:rsidRDefault="00136C0B" w:rsidP="00136C0B">
      <w:pPr>
        <w:jc w:val="center"/>
        <w:rPr>
          <w:b/>
          <w:sz w:val="32"/>
          <w:szCs w:val="32"/>
          <w:u w:val="single"/>
        </w:rPr>
      </w:pPr>
      <w:bookmarkStart w:id="0" w:name="_GoBack"/>
      <w:bookmarkEnd w:id="0"/>
      <w:r w:rsidRPr="008E16AD">
        <w:rPr>
          <w:sz w:val="32"/>
          <w:szCs w:val="32"/>
          <w:highlight w:val="yellow"/>
        </w:rPr>
        <w:t xml:space="preserve">Thank you for your </w:t>
      </w:r>
      <w:r w:rsidR="009B4175" w:rsidRPr="008E16AD">
        <w:rPr>
          <w:sz w:val="32"/>
          <w:szCs w:val="32"/>
          <w:highlight w:val="yellow"/>
        </w:rPr>
        <w:t>business</w:t>
      </w:r>
      <w:r w:rsidR="009B4175">
        <w:rPr>
          <w:sz w:val="32"/>
          <w:szCs w:val="32"/>
          <w:highlight w:val="yellow"/>
        </w:rPr>
        <w:t>!</w:t>
      </w:r>
      <w:r w:rsidRPr="008E16AD">
        <w:rPr>
          <w:sz w:val="32"/>
          <w:szCs w:val="32"/>
          <w:highlight w:val="yellow"/>
        </w:rPr>
        <w:t xml:space="preserve"> </w:t>
      </w:r>
      <w:r w:rsidR="009B4175">
        <w:rPr>
          <w:sz w:val="32"/>
          <w:szCs w:val="32"/>
          <w:highlight w:val="yellow"/>
        </w:rPr>
        <w:t>L</w:t>
      </w:r>
      <w:r w:rsidRPr="008E16AD">
        <w:rPr>
          <w:sz w:val="32"/>
          <w:szCs w:val="32"/>
          <w:highlight w:val="yellow"/>
        </w:rPr>
        <w:t>et us have a BLESSED and FUN 2019!!</w:t>
      </w:r>
    </w:p>
    <w:p w14:paraId="501ACB96" w14:textId="77777777" w:rsidR="00136C0B" w:rsidRDefault="00136C0B" w:rsidP="00A345D7">
      <w:pPr>
        <w:rPr>
          <w:sz w:val="24"/>
          <w:szCs w:val="24"/>
        </w:rPr>
      </w:pPr>
    </w:p>
    <w:p w14:paraId="35505D9C" w14:textId="4ACA5B3B" w:rsidR="00FE5516" w:rsidRPr="00893D27" w:rsidRDefault="00893D27" w:rsidP="00A345D7">
      <w:pPr>
        <w:rPr>
          <w:sz w:val="24"/>
          <w:szCs w:val="24"/>
        </w:rPr>
      </w:pPr>
      <w:r>
        <w:rPr>
          <w:sz w:val="24"/>
          <w:szCs w:val="24"/>
        </w:rPr>
        <w:t>***Disclaimer</w:t>
      </w:r>
      <w:r w:rsidR="00395CE1">
        <w:rPr>
          <w:sz w:val="24"/>
          <w:szCs w:val="24"/>
        </w:rPr>
        <w:t xml:space="preserve">: </w:t>
      </w:r>
      <w:r w:rsidR="00876A7D">
        <w:rPr>
          <w:sz w:val="24"/>
          <w:szCs w:val="24"/>
        </w:rPr>
        <w:t>Please notate Learning Bees CLOSINGS for 2019 and make alternative childcare arrangements.</w:t>
      </w:r>
      <w:r w:rsidR="002F1456">
        <w:rPr>
          <w:sz w:val="24"/>
          <w:szCs w:val="24"/>
        </w:rPr>
        <w:t xml:space="preserve"> Dates may be modified, and if </w:t>
      </w:r>
      <w:r w:rsidR="005C02E6">
        <w:rPr>
          <w:sz w:val="24"/>
          <w:szCs w:val="24"/>
        </w:rPr>
        <w:t xml:space="preserve">needed at least 30 days’ notice will be given. </w:t>
      </w:r>
      <w:r w:rsidR="00136C0B">
        <w:rPr>
          <w:sz w:val="24"/>
          <w:szCs w:val="24"/>
        </w:rPr>
        <w:t>***</w:t>
      </w:r>
    </w:p>
    <w:sectPr w:rsidR="00FE5516" w:rsidRPr="00893D27" w:rsidSect="00B01049">
      <w:headerReference w:type="default" r:id="rId10"/>
      <w:footerReference w:type="default" r:id="rId11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431EE9" w14:textId="77777777" w:rsidR="007D2B49" w:rsidRDefault="007D2B49" w:rsidP="00650259">
      <w:pPr>
        <w:spacing w:line="240" w:lineRule="auto"/>
      </w:pPr>
      <w:r>
        <w:separator/>
      </w:r>
    </w:p>
  </w:endnote>
  <w:endnote w:type="continuationSeparator" w:id="0">
    <w:p w14:paraId="72E5C328" w14:textId="77777777" w:rsidR="007D2B49" w:rsidRDefault="007D2B49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1" w:fontKey="{F0D22D63-71CC-4F8A-8EB1-100F0F290A42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508E13D5-4109-4E30-9B5E-5C776950C699}"/>
    <w:embedBold r:id="rId3" w:fontKey="{127EC48D-B56B-448C-8494-7D80E2102951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68832AEE-EF3E-4EF2-801C-AC0E19627B47}"/>
    <w:embedBold r:id="rId5" w:fontKey="{E22FC8F1-3A19-4478-A418-2765495B2DAB}"/>
    <w:embedItalic r:id="rId6" w:fontKey="{04CF3720-BEA3-4CB5-B39D-4014CF55B64D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323A999A-2F7D-42C4-BC20-E1FC9CFF3D0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C7F5C717-8473-45F1-BE65-477C778454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2309B7" w14:paraId="74DC826B" w14:textId="77777777" w:rsidTr="002309B7">
      <w:tc>
        <w:tcPr>
          <w:tcW w:w="4675" w:type="dxa"/>
          <w:vAlign w:val="center"/>
        </w:tcPr>
        <w:p w14:paraId="699F16B8" w14:textId="77777777" w:rsidR="002309B7" w:rsidRDefault="00A81AEA" w:rsidP="002309B7">
          <w:pPr>
            <w:pStyle w:val="Footer"/>
          </w:pPr>
          <w:bookmarkStart w:id="1" w:name="_Hlk521332575"/>
          <w:r>
            <w:t xml:space="preserve">120 </w:t>
          </w:r>
          <w:r w:rsidR="0099520B">
            <w:t>Eagle Sch</w:t>
          </w:r>
          <w:r w:rsidR="00B60BD3">
            <w:t>ool Road, Martinsburg, WV 25404</w:t>
          </w:r>
        </w:p>
        <w:p w14:paraId="1A801F01" w14:textId="77777777" w:rsidR="00BB220C" w:rsidRDefault="00D81111" w:rsidP="002309B7">
          <w:pPr>
            <w:pStyle w:val="Footer"/>
          </w:pPr>
          <w:r>
            <w:t>Ph</w:t>
          </w:r>
          <w:r w:rsidR="00E65C26">
            <w:t xml:space="preserve">one: </w:t>
          </w:r>
          <w:r>
            <w:t xml:space="preserve">304-215-1128 </w:t>
          </w:r>
          <w:r w:rsidR="00E65C26">
            <w:t xml:space="preserve"> </w:t>
          </w:r>
        </w:p>
        <w:p w14:paraId="4CBB3174" w14:textId="62DB84BD" w:rsidR="00D81111" w:rsidRPr="002309B7" w:rsidRDefault="00E65C26" w:rsidP="002309B7">
          <w:pPr>
            <w:pStyle w:val="Footer"/>
          </w:pPr>
          <w:r>
            <w:t>E-Mail: J</w:t>
          </w:r>
          <w:r w:rsidR="00A67AF0">
            <w:t>oyce.Nyan@learningbeesllc.com</w:t>
          </w:r>
        </w:p>
      </w:tc>
      <w:tc>
        <w:tcPr>
          <w:tcW w:w="4675" w:type="dxa"/>
          <w:vAlign w:val="center"/>
        </w:tcPr>
        <w:p w14:paraId="446514D2" w14:textId="4D93F539" w:rsidR="002309B7" w:rsidRDefault="002309B7" w:rsidP="002309B7">
          <w:pPr>
            <w:pStyle w:val="Footer"/>
            <w:jc w:val="right"/>
          </w:pPr>
        </w:p>
      </w:tc>
    </w:tr>
  </w:tbl>
  <w:bookmarkEnd w:id="1"/>
  <w:p w14:paraId="4A8443AC" w14:textId="403377D4" w:rsidR="00B01049" w:rsidRDefault="003B3CB8" w:rsidP="002309B7">
    <w:pPr>
      <w:pStyle w:val="NoSpacing"/>
    </w:pPr>
    <w:r>
      <w:rPr>
        <w:b/>
        <w:noProof/>
        <w:color w:val="262626" w:themeColor="text1" w:themeTint="D9"/>
        <w:sz w:val="72"/>
        <w:szCs w:val="7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CC00E5A" wp14:editId="7C149EF9">
              <wp:simplePos x="0" y="0"/>
              <wp:positionH relativeFrom="page">
                <wp:posOffset>5810250</wp:posOffset>
              </wp:positionH>
              <wp:positionV relativeFrom="paragraph">
                <wp:posOffset>-843280</wp:posOffset>
              </wp:positionV>
              <wp:extent cx="2135505" cy="1226820"/>
              <wp:effectExtent l="0" t="0" r="0" b="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35505" cy="1226820"/>
                        <a:chOff x="160268" y="-111643"/>
                        <a:chExt cx="1975104" cy="1330098"/>
                      </a:xfrm>
                    </wpg:grpSpPr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76197" y="-111643"/>
                          <a:ext cx="1672696" cy="133009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" name="Text Box 10"/>
                      <wps:cNvSpPr txBox="1"/>
                      <wps:spPr>
                        <a:xfrm>
                          <a:off x="160268" y="505546"/>
                          <a:ext cx="1975104" cy="4909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B27F3C" w14:textId="7A960D8A" w:rsidR="003B3CB8" w:rsidRPr="006D7517" w:rsidRDefault="003B3CB8" w:rsidP="003B3CB8">
                            <w:pPr>
                              <w:spacing w:line="240" w:lineRule="auto"/>
                              <w:ind w:left="288" w:right="288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    </w:t>
                            </w:r>
                            <w:r w:rsidR="006D7517">
                              <w:rPr>
                                <w:sz w:val="14"/>
                                <w:szCs w:val="14"/>
                              </w:rPr>
                              <w:t xml:space="preserve">  </w:t>
                            </w:r>
                            <w:r w:rsidR="00A81AEA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6D7517">
                              <w:rPr>
                                <w:b/>
                                <w:sz w:val="20"/>
                                <w:szCs w:val="20"/>
                              </w:rPr>
                              <w:t xml:space="preserve">Learning Bees LLC </w:t>
                            </w:r>
                          </w:p>
                          <w:p w14:paraId="46C815C3" w14:textId="77777777" w:rsidR="003B3CB8" w:rsidRDefault="003B3CB8" w:rsidP="003B3CB8">
                            <w:pPr>
                              <w:spacing w:line="240" w:lineRule="auto"/>
                              <w:ind w:right="288"/>
                            </w:pPr>
                          </w:p>
                          <w:p w14:paraId="04F7A213" w14:textId="77777777" w:rsidR="003B3CB8" w:rsidRPr="00AF22F2" w:rsidRDefault="003B3CB8" w:rsidP="003B3CB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CC00E5A" id="Group 8" o:spid="_x0000_s1032" style="position:absolute;margin-left:457.5pt;margin-top:-66.4pt;width:168.15pt;height:96.6pt;z-index:251659264;mso-position-horizontal-relative:page;mso-width-relative:margin;mso-height-relative:margin" coordorigin="1602,-1116" coordsize="19751,13300" o:gfxdata="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33" type="#_x0000_t75" style="position:absolute;left:1761;top:-1116;width:16727;height:13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34" type="#_x0000_t202" style="position:absolute;left:1602;top:5055;width:19751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<v:textbox>
                  <w:txbxContent>
                    <w:p w14:paraId="5CB27F3C" w14:textId="7A960D8A" w:rsidR="003B3CB8" w:rsidRPr="006D7517" w:rsidRDefault="003B3CB8" w:rsidP="003B3CB8">
                      <w:pPr>
                        <w:spacing w:line="240" w:lineRule="auto"/>
                        <w:ind w:left="288" w:right="288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4"/>
                          <w:szCs w:val="14"/>
                        </w:rPr>
                        <w:t xml:space="preserve">     </w:t>
                      </w:r>
                      <w:r w:rsidR="006D7517">
                        <w:rPr>
                          <w:sz w:val="14"/>
                          <w:szCs w:val="14"/>
                        </w:rPr>
                        <w:t xml:space="preserve">  </w:t>
                      </w:r>
                      <w:r w:rsidR="00A81AEA">
                        <w:rPr>
                          <w:sz w:val="14"/>
                          <w:szCs w:val="14"/>
                        </w:rPr>
                        <w:t xml:space="preserve"> </w:t>
                      </w:r>
                      <w:r w:rsidRPr="006D7517">
                        <w:rPr>
                          <w:b/>
                          <w:sz w:val="20"/>
                          <w:szCs w:val="20"/>
                        </w:rPr>
                        <w:t xml:space="preserve">Learning Bees LLC </w:t>
                      </w:r>
                    </w:p>
                    <w:p w14:paraId="46C815C3" w14:textId="77777777" w:rsidR="003B3CB8" w:rsidRDefault="003B3CB8" w:rsidP="003B3CB8">
                      <w:pPr>
                        <w:spacing w:line="240" w:lineRule="auto"/>
                        <w:ind w:right="288"/>
                      </w:pPr>
                    </w:p>
                    <w:p w14:paraId="04F7A213" w14:textId="77777777" w:rsidR="003B3CB8" w:rsidRPr="00AF22F2" w:rsidRDefault="003B3CB8" w:rsidP="003B3CB8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  <w10:wrap anchorx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AC6A7D" w14:textId="77777777" w:rsidR="007D2B49" w:rsidRDefault="007D2B49" w:rsidP="00650259">
      <w:pPr>
        <w:spacing w:line="240" w:lineRule="auto"/>
      </w:pPr>
      <w:r>
        <w:separator/>
      </w:r>
    </w:p>
  </w:footnote>
  <w:footnote w:type="continuationSeparator" w:id="0">
    <w:p w14:paraId="29CCBBB4" w14:textId="77777777" w:rsidR="007D2B49" w:rsidRDefault="007D2B49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A51465" w14:textId="69DECACF" w:rsidR="005B170B" w:rsidRDefault="006440EA" w:rsidP="00B01049">
    <w:pPr>
      <w:pStyle w:val="NoSpacing"/>
    </w:pPr>
    <w:r>
      <w:rPr>
        <w:b/>
        <w:noProof/>
        <w:color w:val="262626" w:themeColor="text1" w:themeTint="D9"/>
        <w:sz w:val="72"/>
        <w:szCs w:val="72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31761B6" wp14:editId="5749EB7E">
              <wp:simplePos x="0" y="0"/>
              <wp:positionH relativeFrom="page">
                <wp:posOffset>5543550</wp:posOffset>
              </wp:positionH>
              <wp:positionV relativeFrom="paragraph">
                <wp:posOffset>-457200</wp:posOffset>
              </wp:positionV>
              <wp:extent cx="2219325" cy="1104900"/>
              <wp:effectExtent l="0" t="0" r="0" b="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19325" cy="1104900"/>
                        <a:chOff x="9191" y="-111643"/>
                        <a:chExt cx="2060658" cy="1330098"/>
                      </a:xfrm>
                    </wpg:grpSpPr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76197" y="-111643"/>
                          <a:ext cx="1672696" cy="133009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" name="Text Box 7"/>
                      <wps:cNvSpPr txBox="1"/>
                      <wps:spPr>
                        <a:xfrm>
                          <a:off x="9191" y="484608"/>
                          <a:ext cx="2060658" cy="637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D42004" w14:textId="1165209D" w:rsidR="006440EA" w:rsidRPr="005B170B" w:rsidRDefault="006440EA" w:rsidP="006440EA">
                            <w:pPr>
                              <w:spacing w:line="240" w:lineRule="auto"/>
                              <w:ind w:left="288" w:right="288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  </w:t>
                            </w:r>
                            <w:r w:rsidRPr="005B170B">
                              <w:rPr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B340B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B1E2B"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B340B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170B">
                              <w:rPr>
                                <w:b/>
                                <w:sz w:val="20"/>
                                <w:szCs w:val="20"/>
                              </w:rPr>
                              <w:t xml:space="preserve">Learning Bees LLC </w:t>
                            </w:r>
                          </w:p>
                          <w:p w14:paraId="17DD2787" w14:textId="77777777" w:rsidR="006440EA" w:rsidRDefault="006440EA" w:rsidP="006440EA">
                            <w:pPr>
                              <w:spacing w:line="240" w:lineRule="auto"/>
                              <w:ind w:right="288"/>
                            </w:pPr>
                          </w:p>
                          <w:p w14:paraId="1A421301" w14:textId="77777777" w:rsidR="006440EA" w:rsidRPr="00AF22F2" w:rsidRDefault="006440EA" w:rsidP="006440E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31761B6" id="Group 5" o:spid="_x0000_s1026" style="position:absolute;margin-left:436.5pt;margin-top:-36pt;width:174.75pt;height:87pt;z-index:251663360;mso-position-horizontal-relative:page;mso-width-relative:margin;mso-height-relative:margin" coordorigin="91,-1116" coordsize="20606,13300" o:gfxdata="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1761;top:-1116;width:16727;height:13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8" type="#_x0000_t202" style="position:absolute;left:91;top:4846;width:20607;height:6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<v:textbox>
                  <w:txbxContent>
                    <w:p w14:paraId="4FD42004" w14:textId="1165209D" w:rsidR="006440EA" w:rsidRPr="005B170B" w:rsidRDefault="006440EA" w:rsidP="006440EA">
                      <w:pPr>
                        <w:spacing w:line="240" w:lineRule="auto"/>
                        <w:ind w:left="288" w:right="288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4"/>
                          <w:szCs w:val="14"/>
                        </w:rPr>
                        <w:t xml:space="preserve">   </w:t>
                      </w:r>
                      <w:r w:rsidRPr="005B170B">
                        <w:rPr>
                          <w:sz w:val="20"/>
                          <w:szCs w:val="20"/>
                        </w:rPr>
                        <w:t xml:space="preserve">    </w:t>
                      </w:r>
                      <w:r w:rsidR="00B340B2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DB1E2B">
                        <w:rPr>
                          <w:sz w:val="20"/>
                          <w:szCs w:val="20"/>
                        </w:rPr>
                        <w:t xml:space="preserve">  </w:t>
                      </w:r>
                      <w:r w:rsidR="00B340B2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5B170B">
                        <w:rPr>
                          <w:b/>
                          <w:sz w:val="20"/>
                          <w:szCs w:val="20"/>
                        </w:rPr>
                        <w:t xml:space="preserve">Learning Bees LLC </w:t>
                      </w:r>
                    </w:p>
                    <w:p w14:paraId="17DD2787" w14:textId="77777777" w:rsidR="006440EA" w:rsidRDefault="006440EA" w:rsidP="006440EA">
                      <w:pPr>
                        <w:spacing w:line="240" w:lineRule="auto"/>
                        <w:ind w:right="288"/>
                      </w:pPr>
                    </w:p>
                    <w:p w14:paraId="1A421301" w14:textId="77777777" w:rsidR="006440EA" w:rsidRPr="00AF22F2" w:rsidRDefault="006440EA" w:rsidP="006440EA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  <w10:wrap anchorx="page"/>
            </v:group>
          </w:pict>
        </mc:Fallback>
      </mc:AlternateContent>
    </w:r>
    <w:r w:rsidR="005B170B">
      <w:rPr>
        <w:b/>
        <w:noProof/>
        <w:color w:val="262626" w:themeColor="text1" w:themeTint="D9"/>
        <w:sz w:val="72"/>
        <w:szCs w:val="7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38B9E0B" wp14:editId="3724381E">
              <wp:simplePos x="0" y="0"/>
              <wp:positionH relativeFrom="margin">
                <wp:posOffset>-838200</wp:posOffset>
              </wp:positionH>
              <wp:positionV relativeFrom="paragraph">
                <wp:posOffset>-381000</wp:posOffset>
              </wp:positionV>
              <wp:extent cx="2552907" cy="901065"/>
              <wp:effectExtent l="0" t="0" r="0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52907" cy="901065"/>
                        <a:chOff x="176197" y="-111643"/>
                        <a:chExt cx="2075964" cy="1330098"/>
                      </a:xfrm>
                    </wpg:grpSpPr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76197" y="-111643"/>
                          <a:ext cx="1672696" cy="133009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" name="Text Box 4"/>
                      <wps:cNvSpPr txBox="1"/>
                      <wps:spPr>
                        <a:xfrm>
                          <a:off x="277057" y="329134"/>
                          <a:ext cx="1975104" cy="8105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424CA8" w14:textId="4F39C7DC" w:rsidR="005B170B" w:rsidRPr="005B170B" w:rsidRDefault="005B170B" w:rsidP="005B170B">
                            <w:pPr>
                              <w:spacing w:line="240" w:lineRule="auto"/>
                              <w:ind w:left="288" w:right="288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170B">
                              <w:rPr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5B170B">
                              <w:rPr>
                                <w:b/>
                                <w:sz w:val="20"/>
                                <w:szCs w:val="20"/>
                              </w:rPr>
                              <w:t xml:space="preserve">Learning Bees LLC </w:t>
                            </w:r>
                          </w:p>
                          <w:p w14:paraId="3C839F46" w14:textId="77777777" w:rsidR="005B170B" w:rsidRDefault="005B170B" w:rsidP="005B170B">
                            <w:pPr>
                              <w:spacing w:line="240" w:lineRule="auto"/>
                              <w:ind w:right="288"/>
                            </w:pPr>
                          </w:p>
                          <w:p w14:paraId="20821CE5" w14:textId="77777777" w:rsidR="005B170B" w:rsidRPr="00AF22F2" w:rsidRDefault="005B170B" w:rsidP="005B170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38B9E0B" id="Group 2" o:spid="_x0000_s1029" style="position:absolute;margin-left:-66pt;margin-top:-30pt;width:201pt;height:70.95pt;z-index:251661312;mso-position-horizontal-relative:margin;mso-width-relative:margin;mso-height-relative:margin" coordorigin="1761,-1116" coordsize="20759,13300" o:gfxdata="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">
              <v:shape id="Picture 3" o:spid="_x0000_s1030" type="#_x0000_t75" style="position:absolute;left:1761;top:-1116;width:16727;height:13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">
                <v:imagedata r:id="rId2" o:title=""/>
              </v:shape>
              <v:shape id="Text Box 4" o:spid="_x0000_s1031" type="#_x0000_t202" style="position:absolute;left:2770;top:3291;width:19751;height:8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<v:textbox>
                  <w:txbxContent>
                    <w:p w14:paraId="5A424CA8" w14:textId="4F39C7DC" w:rsidR="005B170B" w:rsidRPr="005B170B" w:rsidRDefault="005B170B" w:rsidP="005B170B">
                      <w:pPr>
                        <w:spacing w:line="240" w:lineRule="auto"/>
                        <w:ind w:left="288" w:right="288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sz w:val="14"/>
                          <w:szCs w:val="14"/>
                        </w:rPr>
                        <w:t xml:space="preserve"> </w:t>
                      </w:r>
                      <w:r w:rsidRPr="005B170B">
                        <w:rPr>
                          <w:sz w:val="20"/>
                          <w:szCs w:val="20"/>
                        </w:rPr>
                        <w:t xml:space="preserve">    </w:t>
                      </w:r>
                      <w:r w:rsidRPr="005B170B">
                        <w:rPr>
                          <w:b/>
                          <w:sz w:val="20"/>
                          <w:szCs w:val="20"/>
                        </w:rPr>
                        <w:t xml:space="preserve">Learning Bees LLC </w:t>
                      </w:r>
                    </w:p>
                    <w:p w14:paraId="3C839F46" w14:textId="77777777" w:rsidR="005B170B" w:rsidRDefault="005B170B" w:rsidP="005B170B">
                      <w:pPr>
                        <w:spacing w:line="240" w:lineRule="auto"/>
                        <w:ind w:right="288"/>
                      </w:pPr>
                    </w:p>
                    <w:p w14:paraId="20821CE5" w14:textId="77777777" w:rsidR="005B170B" w:rsidRPr="00AF22F2" w:rsidRDefault="005B170B" w:rsidP="005B170B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  <w10:wrap anchorx="margin"/>
            </v:group>
          </w:pict>
        </mc:Fallback>
      </mc:AlternateContent>
    </w:r>
  </w:p>
  <w:p w14:paraId="2AAE284E" w14:textId="5EF5F033" w:rsidR="005B170B" w:rsidRPr="00A345D7" w:rsidRDefault="00A51B0F" w:rsidP="005B170B">
    <w:pPr>
      <w:pStyle w:val="NoSpacing"/>
      <w:jc w:val="center"/>
      <w:rPr>
        <w:b/>
        <w:sz w:val="48"/>
        <w:szCs w:val="48"/>
        <w:u w:val="single"/>
      </w:rPr>
    </w:pPr>
    <w:r w:rsidRPr="00A345D7">
      <w:rPr>
        <w:b/>
        <w:sz w:val="48"/>
        <w:szCs w:val="48"/>
        <w:u w:val="single"/>
      </w:rPr>
      <w:t>2019 Holiday and Closings</w:t>
    </w:r>
  </w:p>
  <w:p w14:paraId="677C2F83" w14:textId="76AA9E83" w:rsidR="00B32A93" w:rsidRDefault="00B32A93" w:rsidP="00B01049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680DAA"/>
    <w:multiLevelType w:val="hybridMultilevel"/>
    <w:tmpl w:val="C75C9E10"/>
    <w:lvl w:ilvl="0" w:tplc="CEE0068A">
      <w:start w:val="1"/>
      <w:numFmt w:val="bullet"/>
      <w:lvlText w:val="Y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373B43"/>
    <w:multiLevelType w:val="hybridMultilevel"/>
    <w:tmpl w:val="93406B92"/>
    <w:lvl w:ilvl="0" w:tplc="CEE0068A">
      <w:start w:val="1"/>
      <w:numFmt w:val="bullet"/>
      <w:lvlText w:val="Y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0B544978"/>
    <w:multiLevelType w:val="hybridMultilevel"/>
    <w:tmpl w:val="04EC188C"/>
    <w:lvl w:ilvl="0" w:tplc="CEE0068A">
      <w:start w:val="1"/>
      <w:numFmt w:val="bullet"/>
      <w:lvlText w:val="Y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B5432B"/>
    <w:multiLevelType w:val="hybridMultilevel"/>
    <w:tmpl w:val="04268CBA"/>
    <w:lvl w:ilvl="0" w:tplc="CEE0068A">
      <w:start w:val="1"/>
      <w:numFmt w:val="bullet"/>
      <w:lvlText w:val="Y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6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7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8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1" w15:restartNumberingAfterBreak="0">
    <w:nsid w:val="3C7A5478"/>
    <w:multiLevelType w:val="hybridMultilevel"/>
    <w:tmpl w:val="8FA09A60"/>
    <w:lvl w:ilvl="0" w:tplc="CEE0068A">
      <w:start w:val="1"/>
      <w:numFmt w:val="bullet"/>
      <w:lvlText w:val="Y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5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6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8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9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F30003"/>
    <w:multiLevelType w:val="hybridMultilevel"/>
    <w:tmpl w:val="A5FC4EFC"/>
    <w:lvl w:ilvl="0" w:tplc="CEE0068A">
      <w:start w:val="1"/>
      <w:numFmt w:val="bullet"/>
      <w:lvlText w:val="Y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C65B51"/>
    <w:multiLevelType w:val="hybridMultilevel"/>
    <w:tmpl w:val="F5BAA2BC"/>
    <w:lvl w:ilvl="0" w:tplc="CEE0068A">
      <w:start w:val="1"/>
      <w:numFmt w:val="bullet"/>
      <w:lvlText w:val="Y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5C6318"/>
    <w:multiLevelType w:val="hybridMultilevel"/>
    <w:tmpl w:val="CB3086EA"/>
    <w:lvl w:ilvl="0" w:tplc="CEE0068A">
      <w:start w:val="1"/>
      <w:numFmt w:val="bullet"/>
      <w:lvlText w:val="Y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6A5D440D"/>
    <w:multiLevelType w:val="hybridMultilevel"/>
    <w:tmpl w:val="805CF1C0"/>
    <w:lvl w:ilvl="0" w:tplc="CEE0068A">
      <w:start w:val="1"/>
      <w:numFmt w:val="bullet"/>
      <w:lvlText w:val="Y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9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6"/>
  </w:num>
  <w:num w:numId="2">
    <w:abstractNumId w:val="12"/>
  </w:num>
  <w:num w:numId="3">
    <w:abstractNumId w:val="23"/>
  </w:num>
  <w:num w:numId="4">
    <w:abstractNumId w:val="17"/>
  </w:num>
  <w:num w:numId="5">
    <w:abstractNumId w:val="18"/>
  </w:num>
  <w:num w:numId="6">
    <w:abstractNumId w:val="28"/>
  </w:num>
  <w:num w:numId="7">
    <w:abstractNumId w:val="10"/>
  </w:num>
  <w:num w:numId="8">
    <w:abstractNumId w:val="15"/>
  </w:num>
  <w:num w:numId="9">
    <w:abstractNumId w:val="26"/>
  </w:num>
  <w:num w:numId="10">
    <w:abstractNumId w:val="5"/>
  </w:num>
  <w:num w:numId="11">
    <w:abstractNumId w:val="9"/>
  </w:num>
  <w:num w:numId="12">
    <w:abstractNumId w:val="2"/>
  </w:num>
  <w:num w:numId="13">
    <w:abstractNumId w:val="6"/>
  </w:num>
  <w:num w:numId="14">
    <w:abstractNumId w:val="14"/>
  </w:num>
  <w:num w:numId="15">
    <w:abstractNumId w:val="13"/>
  </w:num>
  <w:num w:numId="16">
    <w:abstractNumId w:val="24"/>
  </w:num>
  <w:num w:numId="17">
    <w:abstractNumId w:val="7"/>
  </w:num>
  <w:num w:numId="18">
    <w:abstractNumId w:val="30"/>
  </w:num>
  <w:num w:numId="19">
    <w:abstractNumId w:val="27"/>
  </w:num>
  <w:num w:numId="20">
    <w:abstractNumId w:val="19"/>
  </w:num>
  <w:num w:numId="21">
    <w:abstractNumId w:val="29"/>
  </w:num>
  <w:num w:numId="22">
    <w:abstractNumId w:val="8"/>
  </w:num>
  <w:num w:numId="23">
    <w:abstractNumId w:val="21"/>
  </w:num>
  <w:num w:numId="24">
    <w:abstractNumId w:val="0"/>
  </w:num>
  <w:num w:numId="25">
    <w:abstractNumId w:val="20"/>
  </w:num>
  <w:num w:numId="26">
    <w:abstractNumId w:val="3"/>
  </w:num>
  <w:num w:numId="27">
    <w:abstractNumId w:val="1"/>
  </w:num>
  <w:num w:numId="28">
    <w:abstractNumId w:val="25"/>
  </w:num>
  <w:num w:numId="29">
    <w:abstractNumId w:val="11"/>
  </w:num>
  <w:num w:numId="30">
    <w:abstractNumId w:val="22"/>
  </w:num>
  <w:num w:numId="31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939"/>
    <w:rsid w:val="000422DA"/>
    <w:rsid w:val="00045A46"/>
    <w:rsid w:val="00052382"/>
    <w:rsid w:val="00061B24"/>
    <w:rsid w:val="0006568A"/>
    <w:rsid w:val="00076F0F"/>
    <w:rsid w:val="00084253"/>
    <w:rsid w:val="000D1F49"/>
    <w:rsid w:val="000D3A26"/>
    <w:rsid w:val="000E2903"/>
    <w:rsid w:val="001217A1"/>
    <w:rsid w:val="00136C0B"/>
    <w:rsid w:val="00153BC9"/>
    <w:rsid w:val="0016176D"/>
    <w:rsid w:val="001727CA"/>
    <w:rsid w:val="001A59F5"/>
    <w:rsid w:val="001F07DA"/>
    <w:rsid w:val="00211AA2"/>
    <w:rsid w:val="002167C7"/>
    <w:rsid w:val="002309B7"/>
    <w:rsid w:val="00257FD4"/>
    <w:rsid w:val="002775F7"/>
    <w:rsid w:val="002805F1"/>
    <w:rsid w:val="002B3F92"/>
    <w:rsid w:val="002C56E6"/>
    <w:rsid w:val="002F1456"/>
    <w:rsid w:val="002F2ECD"/>
    <w:rsid w:val="00355288"/>
    <w:rsid w:val="00361E11"/>
    <w:rsid w:val="00384D4A"/>
    <w:rsid w:val="00395CE1"/>
    <w:rsid w:val="003B3CB8"/>
    <w:rsid w:val="003B4744"/>
    <w:rsid w:val="003F0847"/>
    <w:rsid w:val="0040090B"/>
    <w:rsid w:val="00430A31"/>
    <w:rsid w:val="0044427A"/>
    <w:rsid w:val="00447051"/>
    <w:rsid w:val="00457A40"/>
    <w:rsid w:val="0046302A"/>
    <w:rsid w:val="00471D60"/>
    <w:rsid w:val="0047529E"/>
    <w:rsid w:val="004830BA"/>
    <w:rsid w:val="00487D2D"/>
    <w:rsid w:val="004A0A47"/>
    <w:rsid w:val="004A5762"/>
    <w:rsid w:val="004C1FCE"/>
    <w:rsid w:val="004C57E7"/>
    <w:rsid w:val="004D5D62"/>
    <w:rsid w:val="005112D0"/>
    <w:rsid w:val="00577E06"/>
    <w:rsid w:val="00590818"/>
    <w:rsid w:val="005A3BF7"/>
    <w:rsid w:val="005B170B"/>
    <w:rsid w:val="005B56CC"/>
    <w:rsid w:val="005C02E6"/>
    <w:rsid w:val="005E7939"/>
    <w:rsid w:val="005F1678"/>
    <w:rsid w:val="005F2035"/>
    <w:rsid w:val="005F7990"/>
    <w:rsid w:val="006048E6"/>
    <w:rsid w:val="006062FD"/>
    <w:rsid w:val="00627AE7"/>
    <w:rsid w:val="0063020B"/>
    <w:rsid w:val="0063739C"/>
    <w:rsid w:val="006440EA"/>
    <w:rsid w:val="00650259"/>
    <w:rsid w:val="006853D9"/>
    <w:rsid w:val="0068742F"/>
    <w:rsid w:val="006911B2"/>
    <w:rsid w:val="006B601C"/>
    <w:rsid w:val="006C283A"/>
    <w:rsid w:val="006C2958"/>
    <w:rsid w:val="006D7517"/>
    <w:rsid w:val="006E23B4"/>
    <w:rsid w:val="00727E9E"/>
    <w:rsid w:val="00770F25"/>
    <w:rsid w:val="007A35A8"/>
    <w:rsid w:val="007B0A85"/>
    <w:rsid w:val="007C6A52"/>
    <w:rsid w:val="007C6CCD"/>
    <w:rsid w:val="007D2B49"/>
    <w:rsid w:val="007D5A06"/>
    <w:rsid w:val="0081542D"/>
    <w:rsid w:val="0082043E"/>
    <w:rsid w:val="00831E9E"/>
    <w:rsid w:val="008455D6"/>
    <w:rsid w:val="00876A7D"/>
    <w:rsid w:val="00893D27"/>
    <w:rsid w:val="008A1ABD"/>
    <w:rsid w:val="008E16AD"/>
    <w:rsid w:val="008E203A"/>
    <w:rsid w:val="00911887"/>
    <w:rsid w:val="0091229C"/>
    <w:rsid w:val="00940E73"/>
    <w:rsid w:val="0094413F"/>
    <w:rsid w:val="00947F64"/>
    <w:rsid w:val="0095414E"/>
    <w:rsid w:val="00972D72"/>
    <w:rsid w:val="009764F1"/>
    <w:rsid w:val="00980807"/>
    <w:rsid w:val="0098597D"/>
    <w:rsid w:val="0099520B"/>
    <w:rsid w:val="009B4175"/>
    <w:rsid w:val="009E1905"/>
    <w:rsid w:val="009F619A"/>
    <w:rsid w:val="009F6DDE"/>
    <w:rsid w:val="00A01C93"/>
    <w:rsid w:val="00A10EBE"/>
    <w:rsid w:val="00A24905"/>
    <w:rsid w:val="00A2580A"/>
    <w:rsid w:val="00A345D7"/>
    <w:rsid w:val="00A370A8"/>
    <w:rsid w:val="00A51B0F"/>
    <w:rsid w:val="00A674A8"/>
    <w:rsid w:val="00A67AF0"/>
    <w:rsid w:val="00A81AEA"/>
    <w:rsid w:val="00AA7ADA"/>
    <w:rsid w:val="00AC1C69"/>
    <w:rsid w:val="00AE0F73"/>
    <w:rsid w:val="00B01049"/>
    <w:rsid w:val="00B32A93"/>
    <w:rsid w:val="00B338FC"/>
    <w:rsid w:val="00B340B2"/>
    <w:rsid w:val="00B60BD3"/>
    <w:rsid w:val="00B94567"/>
    <w:rsid w:val="00BA2FC3"/>
    <w:rsid w:val="00BB220C"/>
    <w:rsid w:val="00BD4753"/>
    <w:rsid w:val="00BD5CB1"/>
    <w:rsid w:val="00BE62EE"/>
    <w:rsid w:val="00C003BA"/>
    <w:rsid w:val="00C40D9B"/>
    <w:rsid w:val="00C41138"/>
    <w:rsid w:val="00C4320F"/>
    <w:rsid w:val="00C46878"/>
    <w:rsid w:val="00CB4A51"/>
    <w:rsid w:val="00CC3721"/>
    <w:rsid w:val="00CD4532"/>
    <w:rsid w:val="00CD47B0"/>
    <w:rsid w:val="00CE3019"/>
    <w:rsid w:val="00CE6104"/>
    <w:rsid w:val="00CE7918"/>
    <w:rsid w:val="00D00782"/>
    <w:rsid w:val="00D16163"/>
    <w:rsid w:val="00D606E1"/>
    <w:rsid w:val="00D74482"/>
    <w:rsid w:val="00D81111"/>
    <w:rsid w:val="00DB1E2B"/>
    <w:rsid w:val="00DB3FAD"/>
    <w:rsid w:val="00DE277E"/>
    <w:rsid w:val="00E61C09"/>
    <w:rsid w:val="00E65C26"/>
    <w:rsid w:val="00E677FE"/>
    <w:rsid w:val="00E85C5B"/>
    <w:rsid w:val="00EB3B58"/>
    <w:rsid w:val="00EB3CF3"/>
    <w:rsid w:val="00EC7359"/>
    <w:rsid w:val="00EE3054"/>
    <w:rsid w:val="00F00606"/>
    <w:rsid w:val="00F01256"/>
    <w:rsid w:val="00F101FF"/>
    <w:rsid w:val="00F5105F"/>
    <w:rsid w:val="00F56E2F"/>
    <w:rsid w:val="00F60247"/>
    <w:rsid w:val="00F74E55"/>
    <w:rsid w:val="00F8091E"/>
    <w:rsid w:val="00FB258D"/>
    <w:rsid w:val="00FC7475"/>
    <w:rsid w:val="00FE5516"/>
    <w:rsid w:val="00FE5D47"/>
    <w:rsid w:val="00FE65B8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62D6A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AC1C69"/>
    <w:pPr>
      <w:spacing w:before="200" w:after="0"/>
    </w:p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81083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81083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061B24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061B24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061B24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61B24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C1C69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AC1C69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309B7"/>
    <w:pPr>
      <w:tabs>
        <w:tab w:val="center" w:pos="4680"/>
        <w:tab w:val="right" w:pos="9810"/>
      </w:tabs>
      <w:spacing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309B7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003353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B01049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061B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061B24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061B24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1B24"/>
    <w:rPr>
      <w:rFonts w:asciiTheme="majorHAnsi" w:eastAsiaTheme="majorEastAsia" w:hAnsiTheme="majorHAnsi" w:cstheme="majorBidi"/>
      <w:color w:val="81083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1B24"/>
    <w:rPr>
      <w:rFonts w:asciiTheme="majorHAnsi" w:eastAsiaTheme="majorEastAsia" w:hAnsiTheme="majorHAnsi" w:cstheme="majorBidi"/>
      <w:i/>
      <w:iCs/>
      <w:color w:val="81083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1B2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1B2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473500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61B24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B32A9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30BA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30B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154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&amp;ehk=01BjEW2WSzomRtlyZ2foIg&amp;r=0&amp;pid=OfficeInsert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&amp;ehk=01BjEW2WSzomRtlyZ2foIg&amp;r=0&amp;pid=OfficeInsert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yce\AppData\Roaming\Microsoft\Templates\Carpool%20list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606060"/>
      </a:dk2>
      <a:lt2>
        <a:srgbClr val="E6E6E6"/>
      </a:lt2>
      <a:accent1>
        <a:srgbClr val="F1236D"/>
      </a:accent1>
      <a:accent2>
        <a:srgbClr val="000000"/>
      </a:accent2>
      <a:accent3>
        <a:srgbClr val="9DBFA3"/>
      </a:accent3>
      <a:accent4>
        <a:srgbClr val="C6B592"/>
      </a:accent4>
      <a:accent5>
        <a:srgbClr val="744D2A"/>
      </a:accent5>
      <a:accent6>
        <a:srgbClr val="293E00"/>
      </a:accent6>
      <a:hlink>
        <a:srgbClr val="003353"/>
      </a:hlink>
      <a:folHlink>
        <a:srgbClr val="473500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B6D11BC-7F01-4C2B-AE5F-3EE38F5409A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9F19A666-DB1B-4D8A-A6D5-66F7D27EB6D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6826AE7-28FE-47EF-8418-C0F24A15CB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Carpool list</Template>
  <TotalTime>0</TotalTime>
  <Pages>2</Pages>
  <Words>313</Words>
  <Characters>1786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2019-01-01T13:38:00Z</dcterms:created>
  <dcterms:modified xsi:type="dcterms:W3CDTF">2019-01-01T14:59:00Z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